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781" w:rsidRDefault="00314781" w:rsidP="00B75096">
      <w:pPr>
        <w:pStyle w:val="berschrift1"/>
        <w:rPr>
          <w:u w:val="single"/>
        </w:rPr>
      </w:pPr>
      <w:r w:rsidRPr="00B75096">
        <w:rPr>
          <w:u w:val="single"/>
        </w:rPr>
        <w:t>Exposé Buchprojekt</w:t>
      </w:r>
    </w:p>
    <w:p w:rsidR="00B75096" w:rsidRPr="00B75096" w:rsidRDefault="00B75096" w:rsidP="00B75096"/>
    <w:p w:rsidR="00314781" w:rsidRDefault="00314781" w:rsidP="003139B3">
      <w:pPr>
        <w:pStyle w:val="berschrift2"/>
      </w:pPr>
      <w:r>
        <w:t>Arbeitstitel</w:t>
      </w:r>
    </w:p>
    <w:p w:rsidR="00314781" w:rsidRDefault="00314781" w:rsidP="003139B3">
      <w:pPr>
        <w:pStyle w:val="berschrift3"/>
      </w:pPr>
      <w:r>
        <w:t>Untertitel</w:t>
      </w:r>
    </w:p>
    <w:p w:rsidR="00B75096" w:rsidRPr="00B75096" w:rsidRDefault="00B75096" w:rsidP="00B75096"/>
    <w:p w:rsidR="009904CC" w:rsidRPr="00B75096" w:rsidRDefault="009904CC" w:rsidP="003139B3">
      <w:pPr>
        <w:pStyle w:val="berschrift2"/>
        <w:rPr>
          <w:u w:val="single"/>
        </w:rPr>
      </w:pPr>
      <w:r w:rsidRPr="00B75096">
        <w:rPr>
          <w:u w:val="single"/>
        </w:rPr>
        <w:t>I. Basisinformationen</w:t>
      </w:r>
    </w:p>
    <w:p w:rsidR="00314781" w:rsidRDefault="009904CC" w:rsidP="003139B3">
      <w:pPr>
        <w:pStyle w:val="berschrift3"/>
      </w:pPr>
      <w:r>
        <w:t xml:space="preserve">Autoren/Herausgeber </w:t>
      </w:r>
    </w:p>
    <w:p w:rsidR="00314781" w:rsidRPr="00314781" w:rsidRDefault="009904CC" w:rsidP="003139B3">
      <w:r>
        <w:t>(b</w:t>
      </w:r>
      <w:r w:rsidR="00314781">
        <w:t>erufliche Tätigkeit/Position/Qualifikation/Hintergrund</w:t>
      </w:r>
      <w:r>
        <w:t>)</w:t>
      </w:r>
    </w:p>
    <w:p w:rsidR="00314781" w:rsidRDefault="00314781" w:rsidP="003139B3"/>
    <w:p w:rsidR="00314781" w:rsidRDefault="00314781" w:rsidP="003139B3"/>
    <w:p w:rsidR="00314781" w:rsidRDefault="00314781" w:rsidP="003139B3">
      <w:pPr>
        <w:pStyle w:val="berschrift3"/>
      </w:pPr>
      <w:r>
        <w:t>Kurzbeschreibung des Buchprojekts</w:t>
      </w:r>
    </w:p>
    <w:p w:rsidR="00314781" w:rsidRDefault="00314781" w:rsidP="003139B3"/>
    <w:p w:rsidR="008D257A" w:rsidRDefault="008D257A" w:rsidP="003139B3"/>
    <w:p w:rsidR="008D257A" w:rsidRDefault="009904CC" w:rsidP="003139B3">
      <w:pPr>
        <w:pStyle w:val="berschrift3"/>
      </w:pPr>
      <w:r>
        <w:t>Zielgruppe</w:t>
      </w:r>
      <w:r w:rsidR="008D257A">
        <w:t>n</w:t>
      </w:r>
    </w:p>
    <w:p w:rsidR="008D257A" w:rsidRDefault="008D257A" w:rsidP="003139B3"/>
    <w:p w:rsidR="008D257A" w:rsidRDefault="008D257A" w:rsidP="003139B3"/>
    <w:p w:rsidR="009904CC" w:rsidRDefault="00314781" w:rsidP="003139B3">
      <w:pPr>
        <w:pStyle w:val="berschrift3"/>
      </w:pPr>
      <w:r>
        <w:t>Alleinstellungsmerkmale/</w:t>
      </w:r>
      <w:r w:rsidR="009904CC">
        <w:t>Kunden</w:t>
      </w:r>
      <w:r w:rsidR="00B85AA7">
        <w:t>n</w:t>
      </w:r>
      <w:r w:rsidR="009904CC">
        <w:t>utzen/</w:t>
      </w:r>
      <w:r>
        <w:t>Hauptverkaufsargumente</w:t>
      </w:r>
      <w:r w:rsidR="009904CC">
        <w:t xml:space="preserve"> </w:t>
      </w:r>
    </w:p>
    <w:p w:rsidR="00314781" w:rsidRDefault="009904CC" w:rsidP="003139B3">
      <w:r>
        <w:t>(3-5 wichtigste Verkaufsargumente)</w:t>
      </w:r>
    </w:p>
    <w:p w:rsidR="00314781" w:rsidRDefault="00314781" w:rsidP="003139B3"/>
    <w:p w:rsidR="00314781" w:rsidRDefault="00314781" w:rsidP="003139B3"/>
    <w:p w:rsidR="008D257A" w:rsidRDefault="003139B3" w:rsidP="00B75096">
      <w:pPr>
        <w:pStyle w:val="berschrift3"/>
      </w:pPr>
      <w:r>
        <w:t>g</w:t>
      </w:r>
      <w:r w:rsidR="009904CC">
        <w:t>eplanter Umfang</w:t>
      </w:r>
    </w:p>
    <w:p w:rsidR="003139B3" w:rsidRDefault="003139B3" w:rsidP="003139B3"/>
    <w:p w:rsidR="009904CC" w:rsidRDefault="003139B3" w:rsidP="00B75096">
      <w:pPr>
        <w:pStyle w:val="berschrift3"/>
      </w:pPr>
      <w:r>
        <w:t>g</w:t>
      </w:r>
      <w:r w:rsidR="009904CC">
        <w:t>eplante</w:t>
      </w:r>
      <w:r>
        <w:t>r</w:t>
      </w:r>
      <w:r w:rsidR="009904CC">
        <w:t xml:space="preserve"> Fertigstellung</w:t>
      </w:r>
      <w:r>
        <w:t>stermin</w:t>
      </w:r>
      <w:r w:rsidR="009904CC">
        <w:t xml:space="preserve"> des Manuskripts</w:t>
      </w:r>
    </w:p>
    <w:p w:rsidR="003139B3" w:rsidRDefault="003139B3" w:rsidP="003139B3"/>
    <w:p w:rsidR="003139B3" w:rsidRDefault="003139B3">
      <w:pPr>
        <w:spacing w:after="0"/>
      </w:pPr>
      <w:r>
        <w:br w:type="page"/>
      </w:r>
    </w:p>
    <w:p w:rsidR="009904CC" w:rsidRPr="00570465" w:rsidRDefault="009904CC" w:rsidP="003139B3">
      <w:pPr>
        <w:pStyle w:val="berschrift2"/>
        <w:tabs>
          <w:tab w:val="left" w:pos="2295"/>
        </w:tabs>
        <w:rPr>
          <w:u w:val="single"/>
        </w:rPr>
      </w:pPr>
      <w:r w:rsidRPr="00570465">
        <w:rPr>
          <w:u w:val="single"/>
        </w:rPr>
        <w:lastRenderedPageBreak/>
        <w:t>II. Konzept</w:t>
      </w:r>
    </w:p>
    <w:p w:rsidR="009904CC" w:rsidRDefault="009904CC" w:rsidP="003139B3">
      <w:pPr>
        <w:pStyle w:val="berschrift3"/>
      </w:pPr>
      <w:r>
        <w:t>Ausgan</w:t>
      </w:r>
      <w:r w:rsidR="00B85AA7">
        <w:t>g</w:t>
      </w:r>
      <w:bookmarkStart w:id="0" w:name="_GoBack"/>
      <w:bookmarkEnd w:id="0"/>
      <w:r>
        <w:t xml:space="preserve">spunkte/Problemstellung </w:t>
      </w:r>
    </w:p>
    <w:p w:rsidR="00314781" w:rsidRDefault="009904CC" w:rsidP="003139B3">
      <w:r>
        <w:t>(</w:t>
      </w:r>
      <w:r w:rsidR="008D257A">
        <w:t xml:space="preserve">Welches Hauptproblem/welche </w:t>
      </w:r>
      <w:r>
        <w:t>F</w:t>
      </w:r>
      <w:r w:rsidR="008D257A">
        <w:t>ragen hat der Nutzer?</w:t>
      </w:r>
      <w:r>
        <w:t>)</w:t>
      </w:r>
    </w:p>
    <w:p w:rsidR="008D257A" w:rsidRDefault="008D257A" w:rsidP="003139B3"/>
    <w:p w:rsidR="008D257A" w:rsidRDefault="008D257A" w:rsidP="003139B3"/>
    <w:p w:rsidR="009904CC" w:rsidRDefault="009904CC" w:rsidP="003139B3">
      <w:pPr>
        <w:pStyle w:val="berschrift3"/>
      </w:pPr>
      <w:r>
        <w:t xml:space="preserve">Inhaltlicher Ansatz/Beschreibung des Konzepts </w:t>
      </w:r>
    </w:p>
    <w:p w:rsidR="008D257A" w:rsidRDefault="009904CC" w:rsidP="003139B3">
      <w:r>
        <w:t>(</w:t>
      </w:r>
      <w:r w:rsidR="008D257A">
        <w:t>Wie löst das Buch die Probleme des Nutzers?</w:t>
      </w:r>
      <w:r>
        <w:t>)</w:t>
      </w:r>
    </w:p>
    <w:p w:rsidR="008D257A" w:rsidRDefault="008D257A" w:rsidP="003139B3"/>
    <w:p w:rsidR="008D257A" w:rsidRDefault="008D257A" w:rsidP="003139B3"/>
    <w:p w:rsidR="008D257A" w:rsidRDefault="009904CC" w:rsidP="003139B3">
      <w:pPr>
        <w:pStyle w:val="berschrift3"/>
      </w:pPr>
      <w:r>
        <w:t>G</w:t>
      </w:r>
      <w:r w:rsidR="008D257A">
        <w:t>liederung/wichtigste inhaltliche Bausteine</w:t>
      </w:r>
    </w:p>
    <w:p w:rsidR="00314781" w:rsidRDefault="00314781" w:rsidP="003139B3"/>
    <w:p w:rsidR="009904CC" w:rsidRDefault="009904CC" w:rsidP="003139B3"/>
    <w:p w:rsidR="009904CC" w:rsidRDefault="009904CC" w:rsidP="003139B3">
      <w:pPr>
        <w:pStyle w:val="berschrift3"/>
      </w:pPr>
      <w:r>
        <w:t>Ggf. Probekapitel/Mustermanuskript</w:t>
      </w:r>
    </w:p>
    <w:p w:rsidR="009904CC" w:rsidRDefault="009904CC" w:rsidP="003139B3"/>
    <w:p w:rsidR="008D257A" w:rsidRDefault="008D257A" w:rsidP="003139B3">
      <w:pPr>
        <w:pStyle w:val="berschrift3"/>
      </w:pPr>
      <w:r>
        <w:t xml:space="preserve">Ggf. Online-Material zum </w:t>
      </w:r>
      <w:r w:rsidR="009904CC">
        <w:t>Download</w:t>
      </w:r>
    </w:p>
    <w:p w:rsidR="00314781" w:rsidRDefault="00314781" w:rsidP="003139B3"/>
    <w:p w:rsidR="00570465" w:rsidRDefault="00570465" w:rsidP="003139B3"/>
    <w:p w:rsidR="009904CC" w:rsidRPr="00570465" w:rsidRDefault="009904CC" w:rsidP="003139B3">
      <w:pPr>
        <w:pStyle w:val="berschrift2"/>
        <w:rPr>
          <w:u w:val="single"/>
        </w:rPr>
      </w:pPr>
      <w:r w:rsidRPr="00570465">
        <w:rPr>
          <w:u w:val="single"/>
        </w:rPr>
        <w:t>III. Sonstiges</w:t>
      </w:r>
    </w:p>
    <w:p w:rsidR="008D257A" w:rsidRDefault="008D257A" w:rsidP="003139B3">
      <w:pPr>
        <w:pStyle w:val="berschrift3"/>
      </w:pPr>
      <w:r>
        <w:t>Wichtigste Wettbewerbsprodukte</w:t>
      </w:r>
      <w:r w:rsidR="003139B3">
        <w:t xml:space="preserve"> mit inhaltlicher </w:t>
      </w:r>
      <w:r w:rsidR="009904CC">
        <w:t>Abgrenzung</w:t>
      </w:r>
    </w:p>
    <w:p w:rsidR="00B75096" w:rsidRDefault="00B75096" w:rsidP="003139B3"/>
    <w:p w:rsidR="008D257A" w:rsidRDefault="008D257A" w:rsidP="003139B3"/>
    <w:p w:rsidR="009904CC" w:rsidRDefault="009904CC" w:rsidP="003139B3">
      <w:pPr>
        <w:pStyle w:val="berschrift3"/>
      </w:pPr>
      <w:r>
        <w:t>Kontaktdaten</w:t>
      </w:r>
    </w:p>
    <w:p w:rsidR="003139B3" w:rsidRDefault="003139B3" w:rsidP="003139B3">
      <w:r>
        <w:t>Name</w:t>
      </w:r>
      <w:r w:rsidR="00B75096">
        <w:t xml:space="preserve">, </w:t>
      </w:r>
      <w:r>
        <w:t>Anschrift</w:t>
      </w:r>
      <w:r w:rsidR="00B75096">
        <w:t xml:space="preserve">, </w:t>
      </w:r>
      <w:r>
        <w:t>Telefon</w:t>
      </w:r>
      <w:r w:rsidR="00B75096">
        <w:t xml:space="preserve">, </w:t>
      </w:r>
      <w:r>
        <w:t>E-Mail</w:t>
      </w:r>
      <w:r w:rsidR="00B75096">
        <w:t xml:space="preserve">, </w:t>
      </w:r>
      <w:r>
        <w:t>Website</w:t>
      </w:r>
    </w:p>
    <w:p w:rsidR="00B75096" w:rsidRDefault="00B75096" w:rsidP="003139B3"/>
    <w:p w:rsidR="00570465" w:rsidRDefault="00570465" w:rsidP="00570465">
      <w:pPr>
        <w:pStyle w:val="berschrift3"/>
      </w:pPr>
      <w:r>
        <w:t>Datum</w:t>
      </w:r>
    </w:p>
    <w:p w:rsidR="00570465" w:rsidRPr="003139B3" w:rsidRDefault="00570465" w:rsidP="003139B3"/>
    <w:sectPr w:rsidR="00570465" w:rsidRPr="003139B3" w:rsidSect="00B7509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2834" w:bottom="1134" w:left="1417" w:header="426" w:footer="9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EFC" w:rsidRDefault="001B5EFC">
      <w:pPr>
        <w:spacing w:after="0"/>
      </w:pPr>
      <w:r>
        <w:separator/>
      </w:r>
    </w:p>
  </w:endnote>
  <w:endnote w:type="continuationSeparator" w:id="0">
    <w:p w:rsidR="001B5EFC" w:rsidRDefault="001B5EF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45C" w:rsidRPr="00B45B43" w:rsidRDefault="00B75096" w:rsidP="00B75096">
    <w:pPr>
      <w:spacing w:after="0"/>
      <w:ind w:left="7788" w:right="-1984"/>
    </w:pPr>
    <w:r>
      <w:t>S</w:t>
    </w:r>
    <w:r w:rsidR="00B45B43" w:rsidRPr="00B45B43">
      <w:t xml:space="preserve">eite </w:t>
    </w:r>
    <w:r w:rsidR="00B45B43" w:rsidRPr="00B45B43">
      <w:fldChar w:fldCharType="begin"/>
    </w:r>
    <w:r w:rsidR="00B45B43" w:rsidRPr="00B45B43">
      <w:instrText>PAGE  \* Arabic  \* MERGEFORMAT</w:instrText>
    </w:r>
    <w:r w:rsidR="00B45B43" w:rsidRPr="00B45B43">
      <w:fldChar w:fldCharType="separate"/>
    </w:r>
    <w:r w:rsidR="00B85AA7">
      <w:rPr>
        <w:noProof/>
      </w:rPr>
      <w:t>1</w:t>
    </w:r>
    <w:r w:rsidR="00B45B43" w:rsidRPr="00B45B43">
      <w:fldChar w:fldCharType="end"/>
    </w:r>
    <w:r w:rsidR="00B45B43" w:rsidRPr="00B45B43">
      <w:t xml:space="preserve"> von </w:t>
    </w:r>
    <w:fldSimple w:instr="NUMPAGES  \* Arabic  \* MERGEFORMAT">
      <w:r w:rsidR="00B85AA7">
        <w:rPr>
          <w:noProof/>
        </w:rPr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EFC" w:rsidRDefault="001B5EFC">
      <w:pPr>
        <w:spacing w:after="0"/>
      </w:pPr>
      <w:r>
        <w:separator/>
      </w:r>
    </w:p>
  </w:footnote>
  <w:footnote w:type="continuationSeparator" w:id="0">
    <w:p w:rsidR="001B5EFC" w:rsidRDefault="001B5EF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B43" w:rsidRDefault="00B85AA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06266" o:spid="_x0000_s2051" type="#_x0000_t75" style="position:absolute;margin-left:0;margin-top:0;width:595.35pt;height:842pt;z-index:-251658752;mso-position-horizontal:center;mso-position-horizontal-relative:margin;mso-position-vertical:center;mso-position-vertical-relative:margin" o:allowincell="f">
          <v:imagedata r:id="rId1" o:title="SP_Hintergrundsei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645C" w:rsidRPr="00B45B43" w:rsidRDefault="00B85AA7" w:rsidP="00B45B43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06267" o:spid="_x0000_s2052" type="#_x0000_t75" style="position:absolute;margin-left:-71.35pt;margin-top:-71.15pt;width:595.35pt;height:842pt;z-index:-251657728;mso-position-horizontal-relative:margin;mso-position-vertical-relative:margin" o:allowincell="f">
          <v:imagedata r:id="rId1" o:title="SP_Hintergrundsei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5B43" w:rsidRDefault="00B85AA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06265" o:spid="_x0000_s2050" type="#_x0000_t75" style="position:absolute;margin-left:0;margin-top:0;width:595.35pt;height:842pt;z-index:-251659776;mso-position-horizontal:center;mso-position-horizontal-relative:margin;mso-position-vertical:center;mso-position-vertical-relative:margin" o:allowincell="f">
          <v:imagedata r:id="rId1" o:title="SP_Hintergrundseit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B24C95"/>
    <w:multiLevelType w:val="hybridMultilevel"/>
    <w:tmpl w:val="538203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85B3DFA"/>
    <w:multiLevelType w:val="hybridMultilevel"/>
    <w:tmpl w:val="18FA98BE"/>
    <w:lvl w:ilvl="0" w:tplc="953ED1A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 w:val="0"/>
        <w:i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7C7705"/>
    <w:multiLevelType w:val="hybridMultilevel"/>
    <w:tmpl w:val="3C42134A"/>
    <w:lvl w:ilvl="0" w:tplc="1FDA640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75"/>
    <w:rsid w:val="00141FE8"/>
    <w:rsid w:val="00184B9A"/>
    <w:rsid w:val="001B5EFC"/>
    <w:rsid w:val="001E1F71"/>
    <w:rsid w:val="002A6411"/>
    <w:rsid w:val="003139B3"/>
    <w:rsid w:val="00314781"/>
    <w:rsid w:val="004971BA"/>
    <w:rsid w:val="004D4639"/>
    <w:rsid w:val="00511BB9"/>
    <w:rsid w:val="00570465"/>
    <w:rsid w:val="00585BBD"/>
    <w:rsid w:val="005F3CA4"/>
    <w:rsid w:val="005F73AF"/>
    <w:rsid w:val="006F704E"/>
    <w:rsid w:val="007734FA"/>
    <w:rsid w:val="007E7F40"/>
    <w:rsid w:val="00884919"/>
    <w:rsid w:val="00884C34"/>
    <w:rsid w:val="008D257A"/>
    <w:rsid w:val="009904CC"/>
    <w:rsid w:val="00A73F3B"/>
    <w:rsid w:val="00B45B43"/>
    <w:rsid w:val="00B75096"/>
    <w:rsid w:val="00B85AA7"/>
    <w:rsid w:val="00B8645C"/>
    <w:rsid w:val="00D17728"/>
    <w:rsid w:val="00E92FD2"/>
    <w:rsid w:val="00F217A7"/>
    <w:rsid w:val="00F71674"/>
    <w:rsid w:val="00FE3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4:docId w14:val="0B2809CA"/>
  <w15:chartTrackingRefBased/>
  <w15:docId w15:val="{729404BF-A52A-4970-B108-216E30A8A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  <w:rsid w:val="00184B9A"/>
    <w:pPr>
      <w:spacing w:after="120"/>
    </w:pPr>
    <w:rPr>
      <w:rFonts w:ascii="Calibri" w:hAnsi="Calibri"/>
      <w:sz w:val="24"/>
    </w:rPr>
  </w:style>
  <w:style w:type="paragraph" w:styleId="berschrift1">
    <w:name w:val="heading 1"/>
    <w:basedOn w:val="Standard"/>
    <w:next w:val="Standard"/>
    <w:qFormat/>
    <w:rsid w:val="00E92FD2"/>
    <w:pPr>
      <w:keepNext/>
      <w:spacing w:before="240"/>
      <w:outlineLvl w:val="0"/>
    </w:pPr>
    <w:rPr>
      <w:rFonts w:cs="Arial"/>
      <w:b/>
      <w:bCs/>
      <w:sz w:val="32"/>
      <w:szCs w:val="32"/>
    </w:rPr>
  </w:style>
  <w:style w:type="paragraph" w:styleId="berschrift2">
    <w:name w:val="heading 2"/>
    <w:basedOn w:val="Standard"/>
    <w:next w:val="Standard"/>
    <w:qFormat/>
    <w:rsid w:val="00E92FD2"/>
    <w:pPr>
      <w:keepNext/>
      <w:spacing w:before="24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qFormat/>
    <w:rsid w:val="00E92FD2"/>
    <w:pPr>
      <w:keepNext/>
      <w:spacing w:before="240"/>
      <w:outlineLvl w:val="2"/>
    </w:pPr>
    <w:rPr>
      <w:b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5F3CA4"/>
    <w:pPr>
      <w:tabs>
        <w:tab w:val="center" w:pos="4536"/>
        <w:tab w:val="right" w:pos="9072"/>
      </w:tabs>
    </w:pPr>
    <w:rPr>
      <w:sz w:val="22"/>
    </w:rPr>
  </w:style>
  <w:style w:type="paragraph" w:styleId="Fuzeile">
    <w:name w:val="footer"/>
    <w:basedOn w:val="Standard"/>
    <w:rsid w:val="005F3CA4"/>
    <w:pPr>
      <w:tabs>
        <w:tab w:val="center" w:pos="4536"/>
        <w:tab w:val="right" w:pos="9072"/>
      </w:tabs>
    </w:pPr>
    <w:rPr>
      <w:sz w:val="22"/>
    </w:rPr>
  </w:style>
  <w:style w:type="character" w:styleId="Seitenzahl">
    <w:name w:val="page number"/>
    <w:rsid w:val="005F3CA4"/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1674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7167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904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%2342_MRTN\Vorlagen%20MS%20Office\Paper%20Calibri_Hintergrund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1E73E-D545-48A7-B433-8ADA9ED4E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Paper Calibri_Hintergrund.dot</Template>
  <TotalTime>0</TotalTime>
  <Pages>2</Pages>
  <Words>67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Schäffer-Poeschel Verlag</Company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Bergmann, Martin</dc:creator>
  <cp:keywords/>
  <cp:lastModifiedBy>Bau, Marielouise</cp:lastModifiedBy>
  <cp:revision>5</cp:revision>
  <dcterms:created xsi:type="dcterms:W3CDTF">2017-06-14T08:28:00Z</dcterms:created>
  <dcterms:modified xsi:type="dcterms:W3CDTF">2017-06-28T13:37:00Z</dcterms:modified>
</cp:coreProperties>
</file>